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FEE5B6" w14:textId="77777777" w:rsidR="0046338D" w:rsidRPr="00EA34DB" w:rsidRDefault="0046338D" w:rsidP="00454C4F">
      <w:pPr>
        <w:jc w:val="both"/>
        <w:rPr>
          <w:b/>
        </w:rPr>
      </w:pPr>
      <w:r w:rsidRPr="00EA34DB">
        <w:rPr>
          <w:b/>
        </w:rPr>
        <w:t>46</w:t>
      </w:r>
      <w:r w:rsidRPr="00EA34DB">
        <w:rPr>
          <w:b/>
          <w:vertAlign w:val="superscript"/>
        </w:rPr>
        <w:t>th</w:t>
      </w:r>
      <w:r w:rsidRPr="00EA34DB">
        <w:rPr>
          <w:b/>
        </w:rPr>
        <w:t xml:space="preserve"> </w:t>
      </w:r>
      <w:proofErr w:type="spellStart"/>
      <w:r w:rsidRPr="00EA34DB">
        <w:rPr>
          <w:b/>
        </w:rPr>
        <w:t>Cilcain</w:t>
      </w:r>
      <w:proofErr w:type="spellEnd"/>
      <w:r w:rsidRPr="00EA34DB">
        <w:rPr>
          <w:b/>
        </w:rPr>
        <w:t xml:space="preserve"> Mountain Race</w:t>
      </w:r>
    </w:p>
    <w:p w14:paraId="4BF13BDB" w14:textId="77777777" w:rsidR="0046338D" w:rsidRPr="00EA34DB" w:rsidRDefault="0046338D" w:rsidP="00454C4F">
      <w:pPr>
        <w:jc w:val="both"/>
        <w:rPr>
          <w:b/>
        </w:rPr>
      </w:pPr>
      <w:r w:rsidRPr="00EA34DB">
        <w:rPr>
          <w:b/>
        </w:rPr>
        <w:t>27</w:t>
      </w:r>
      <w:r w:rsidRPr="00EA34DB">
        <w:rPr>
          <w:b/>
          <w:vertAlign w:val="superscript"/>
        </w:rPr>
        <w:t>th</w:t>
      </w:r>
      <w:r w:rsidRPr="00EA34DB">
        <w:rPr>
          <w:b/>
        </w:rPr>
        <w:t xml:space="preserve"> August 2018</w:t>
      </w:r>
    </w:p>
    <w:p w14:paraId="77BC827E" w14:textId="288D01C0" w:rsidR="008812FC" w:rsidRDefault="00671B93" w:rsidP="00454C4F">
      <w:pPr>
        <w:jc w:val="both"/>
      </w:pPr>
      <w:r>
        <w:t xml:space="preserve">The unusually dry summer </w:t>
      </w:r>
      <w:r w:rsidR="008105CD">
        <w:t>led to</w:t>
      </w:r>
      <w:r w:rsidR="00AB7ACB">
        <w:t xml:space="preserve"> a browner than normal mountain for the</w:t>
      </w:r>
      <w:r w:rsidR="008105CD">
        <w:t xml:space="preserve"> </w:t>
      </w:r>
      <w:r w:rsidR="0059744E">
        <w:t>4</w:t>
      </w:r>
      <w:r w:rsidR="008812FC">
        <w:t>6</w:t>
      </w:r>
      <w:r w:rsidR="008812FC" w:rsidRPr="008812FC">
        <w:rPr>
          <w:vertAlign w:val="superscript"/>
        </w:rPr>
        <w:t>th</w:t>
      </w:r>
      <w:r w:rsidR="008812FC">
        <w:t xml:space="preserve"> running of the CMR</w:t>
      </w:r>
      <w:r w:rsidR="0059744E">
        <w:t xml:space="preserve"> but as ever</w:t>
      </w:r>
      <w:r w:rsidR="008812FC">
        <w:t xml:space="preserve"> </w:t>
      </w:r>
      <w:r w:rsidR="00BC7963">
        <w:t>it gave</w:t>
      </w:r>
      <w:r w:rsidR="0046338D">
        <w:t xml:space="preserve"> good sport to the Bank H</w:t>
      </w:r>
      <w:r w:rsidR="00DD088D">
        <w:t xml:space="preserve">oliday </w:t>
      </w:r>
      <w:r w:rsidR="002251C4">
        <w:t>Monday crowd</w:t>
      </w:r>
      <w:r w:rsidR="00DD088D">
        <w:t>.</w:t>
      </w:r>
      <w:r w:rsidR="00A22FFA">
        <w:t xml:space="preserve"> Leaden</w:t>
      </w:r>
      <w:r w:rsidR="00DD088D">
        <w:t xml:space="preserve"> </w:t>
      </w:r>
      <w:r w:rsidR="006A7838">
        <w:t xml:space="preserve">Skies </w:t>
      </w:r>
      <w:r w:rsidR="00A22FFA">
        <w:t>a</w:t>
      </w:r>
      <w:r w:rsidR="006A7838">
        <w:t>nd a cool breeze made for good running conditions</w:t>
      </w:r>
      <w:r w:rsidR="002251C4">
        <w:t xml:space="preserve">, though the ground was </w:t>
      </w:r>
      <w:r w:rsidR="00A22FFA">
        <w:t xml:space="preserve">still a </w:t>
      </w:r>
      <w:r w:rsidR="00C73B2F">
        <w:t>little</w:t>
      </w:r>
      <w:r w:rsidR="002251C4">
        <w:t xml:space="preserve"> firm even after </w:t>
      </w:r>
      <w:r w:rsidR="00DD5EDD">
        <w:t xml:space="preserve">the </w:t>
      </w:r>
      <w:r w:rsidR="002251C4">
        <w:t>12 hour downpour</w:t>
      </w:r>
      <w:r w:rsidR="0046338D">
        <w:t xml:space="preserve"> on my setup day</w:t>
      </w:r>
      <w:r w:rsidR="002251C4">
        <w:t>.</w:t>
      </w:r>
    </w:p>
    <w:p w14:paraId="10E7BC6D" w14:textId="3B3A0BFE" w:rsidR="0046338D" w:rsidRDefault="00AB091A" w:rsidP="00454C4F">
      <w:pPr>
        <w:jc w:val="both"/>
      </w:pPr>
      <w:r>
        <w:t xml:space="preserve">The runners gave a great reception to the </w:t>
      </w:r>
      <w:r w:rsidR="00C73B2F">
        <w:t xml:space="preserve">4 time champion &amp; original course record holder, John </w:t>
      </w:r>
      <w:proofErr w:type="spellStart"/>
      <w:r w:rsidR="00C73B2F">
        <w:t>Messum</w:t>
      </w:r>
      <w:proofErr w:type="spellEnd"/>
      <w:r w:rsidR="00C73B2F">
        <w:t xml:space="preserve"> </w:t>
      </w:r>
      <w:r>
        <w:t>who took</w:t>
      </w:r>
      <w:r w:rsidR="00E92CDB">
        <w:t xml:space="preserve"> charge of the starter horn </w:t>
      </w:r>
      <w:r w:rsidR="006A3A30">
        <w:t xml:space="preserve">for </w:t>
      </w:r>
      <w:r w:rsidR="00E92CDB">
        <w:t xml:space="preserve">this </w:t>
      </w:r>
      <w:r>
        <w:t>year</w:t>
      </w:r>
      <w:r w:rsidR="005D3B52">
        <w:t>’</w:t>
      </w:r>
      <w:r>
        <w:t>s race</w:t>
      </w:r>
      <w:r w:rsidR="0046338D">
        <w:t xml:space="preserve"> and was also on hand to award the trophies on the showground </w:t>
      </w:r>
      <w:r w:rsidR="00454C4F">
        <w:t>afterwards</w:t>
      </w:r>
      <w:r w:rsidR="0046338D">
        <w:t>.</w:t>
      </w:r>
      <w:r w:rsidR="00454C4F">
        <w:t xml:space="preserve"> Many thanks to John for giving his time up for the day.</w:t>
      </w:r>
    </w:p>
    <w:p w14:paraId="676E6C60" w14:textId="18439E95" w:rsidR="005F265F" w:rsidRDefault="009F1724" w:rsidP="00454C4F">
      <w:pPr>
        <w:jc w:val="both"/>
      </w:pPr>
      <w:r>
        <w:t xml:space="preserve">First up and down the mountain was Gareth </w:t>
      </w:r>
      <w:proofErr w:type="spellStart"/>
      <w:r>
        <w:t>Wyn</w:t>
      </w:r>
      <w:proofErr w:type="spellEnd"/>
      <w:r>
        <w:t xml:space="preserve"> Hughes</w:t>
      </w:r>
      <w:r w:rsidR="000A22B7">
        <w:t xml:space="preserve"> </w:t>
      </w:r>
      <w:r w:rsidR="005D3B52">
        <w:t xml:space="preserve">who had a great tussle with and just held off </w:t>
      </w:r>
      <w:r w:rsidR="000A22B7">
        <w:t xml:space="preserve">last </w:t>
      </w:r>
      <w:r w:rsidR="005D3B52">
        <w:t>year’s winner Phillip Robertson.</w:t>
      </w:r>
      <w:r w:rsidR="00AC388C">
        <w:t xml:space="preserve"> Jez Brown </w:t>
      </w:r>
      <w:r w:rsidR="00F959C6">
        <w:t xml:space="preserve">finished </w:t>
      </w:r>
      <w:r w:rsidR="005F265F">
        <w:t xml:space="preserve">forth on the line </w:t>
      </w:r>
      <w:r w:rsidR="005D3B52">
        <w:t>t</w:t>
      </w:r>
      <w:r w:rsidR="00F959C6">
        <w:t xml:space="preserve">o win the </w:t>
      </w:r>
      <w:r w:rsidR="00090E57">
        <w:t>Vet class</w:t>
      </w:r>
      <w:r w:rsidR="00826C89">
        <w:t xml:space="preserve"> and subsequently </w:t>
      </w:r>
      <w:r w:rsidR="005D3B52">
        <w:t xml:space="preserve">was </w:t>
      </w:r>
      <w:r w:rsidR="00826C89">
        <w:t>promoted to 3</w:t>
      </w:r>
      <w:r w:rsidR="00826C89" w:rsidRPr="00826C89">
        <w:rPr>
          <w:vertAlign w:val="superscript"/>
        </w:rPr>
        <w:t>rd</w:t>
      </w:r>
      <w:r w:rsidR="00826C89">
        <w:t xml:space="preserve"> place after time penalties were added for the first 3 runners who descended early off the north spu</w:t>
      </w:r>
      <w:r w:rsidR="007A5D54">
        <w:t>r.</w:t>
      </w:r>
      <w:r w:rsidR="00826C89">
        <w:t xml:space="preserve"> </w:t>
      </w:r>
      <w:r w:rsidR="007A5D54">
        <w:t xml:space="preserve">They followed </w:t>
      </w:r>
      <w:r w:rsidR="00826C89">
        <w:t xml:space="preserve">the U16 ascent markers </w:t>
      </w:r>
      <w:r w:rsidR="005D3B52">
        <w:t>off the mini-col on the ridge (my fault for using same colour markers</w:t>
      </w:r>
      <w:r w:rsidR="000D2D19">
        <w:t>...)</w:t>
      </w:r>
      <w:r w:rsidR="005D3B52">
        <w:t>. I decided a</w:t>
      </w:r>
      <w:r w:rsidR="000D2D19">
        <w:t xml:space="preserve"> time penalty was deemed a fair </w:t>
      </w:r>
      <w:r w:rsidR="000D2DD1">
        <w:t xml:space="preserve">solution </w:t>
      </w:r>
      <w:r w:rsidR="00525092">
        <w:t xml:space="preserve">as any time gain was </w:t>
      </w:r>
      <w:r w:rsidR="00234DDB">
        <w:t>small d</w:t>
      </w:r>
      <w:r w:rsidR="00206BAC">
        <w:t>u</w:t>
      </w:r>
      <w:r w:rsidR="00234DDB">
        <w:t xml:space="preserve">e to the rougher </w:t>
      </w:r>
      <w:r w:rsidR="00F672E5">
        <w:t xml:space="preserve">ground lower down and it being partially a </w:t>
      </w:r>
      <w:r w:rsidR="00206BAC">
        <w:t>marking error</w:t>
      </w:r>
      <w:r w:rsidR="001E07F4">
        <w:t xml:space="preserve"> on my part.</w:t>
      </w:r>
      <w:r w:rsidR="005D3B52">
        <w:t xml:space="preserve"> </w:t>
      </w:r>
      <w:r w:rsidR="001E07F4">
        <w:t xml:space="preserve">Thankfully once the hoard arrived </w:t>
      </w:r>
      <w:r w:rsidR="007568E1">
        <w:t xml:space="preserve">with a few regulars no one else took this </w:t>
      </w:r>
      <w:r w:rsidR="005D3B52">
        <w:t xml:space="preserve">alternate </w:t>
      </w:r>
      <w:r w:rsidR="007568E1">
        <w:t>route.</w:t>
      </w:r>
    </w:p>
    <w:p w14:paraId="59E6E61B" w14:textId="77777777" w:rsidR="0046338D" w:rsidRDefault="00B43E64" w:rsidP="00454C4F">
      <w:pPr>
        <w:keepNext/>
        <w:spacing w:after="0"/>
        <w:jc w:val="both"/>
      </w:pPr>
      <w:r>
        <w:rPr>
          <w:noProof/>
        </w:rPr>
        <w:drawing>
          <wp:inline distT="0" distB="0" distL="0" distR="0" wp14:anchorId="56533F3D" wp14:editId="53BD7B9E">
            <wp:extent cx="5705475" cy="3793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P39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136" cy="379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DC310" w14:textId="0F796626" w:rsidR="0046338D" w:rsidRDefault="0046338D" w:rsidP="00454C4F">
      <w:pPr>
        <w:pStyle w:val="Caption"/>
        <w:jc w:val="both"/>
      </w:pPr>
      <w:r>
        <w:t xml:space="preserve">Gareth </w:t>
      </w:r>
      <w:proofErr w:type="spellStart"/>
      <w:r>
        <w:t>Wyn</w:t>
      </w:r>
      <w:proofErr w:type="spellEnd"/>
      <w:r>
        <w:t xml:space="preserve"> Hughes, Liam </w:t>
      </w:r>
      <w:proofErr w:type="spellStart"/>
      <w:r>
        <w:t>Burthem</w:t>
      </w:r>
      <w:proofErr w:type="spellEnd"/>
      <w:r>
        <w:t xml:space="preserve"> &amp; Phillip Robertson approach the top</w:t>
      </w:r>
    </w:p>
    <w:p w14:paraId="32F053D2" w14:textId="138E1153" w:rsidR="00BF22B9" w:rsidRDefault="005D3B52" w:rsidP="00454C4F">
      <w:pPr>
        <w:jc w:val="both"/>
      </w:pPr>
      <w:r>
        <w:t xml:space="preserve">The </w:t>
      </w:r>
      <w:r w:rsidR="00C80A9C">
        <w:t xml:space="preserve">Browner (local gent) </w:t>
      </w:r>
      <w:r>
        <w:t>and Dennis Kemp (local vet) Trophies were retained by Steve Brady</w:t>
      </w:r>
      <w:r w:rsidR="006A5AD8">
        <w:t xml:space="preserve">. Gareth Williams took home the </w:t>
      </w:r>
      <w:proofErr w:type="spellStart"/>
      <w:r w:rsidR="006A5AD8">
        <w:t>Llys</w:t>
      </w:r>
      <w:proofErr w:type="spellEnd"/>
      <w:r w:rsidR="006A5AD8">
        <w:t xml:space="preserve"> </w:t>
      </w:r>
      <w:proofErr w:type="spellStart"/>
      <w:r w:rsidR="006A5AD8">
        <w:t>F</w:t>
      </w:r>
      <w:r w:rsidR="00EA34DB">
        <w:t>ynydd</w:t>
      </w:r>
      <w:proofErr w:type="spellEnd"/>
      <w:r w:rsidR="006A5AD8">
        <w:t xml:space="preserve"> Shield (</w:t>
      </w:r>
      <w:proofErr w:type="spellStart"/>
      <w:r w:rsidR="006A5AD8">
        <w:t>supervet</w:t>
      </w:r>
      <w:proofErr w:type="spellEnd"/>
      <w:r w:rsidR="006A5AD8">
        <w:t>)</w:t>
      </w:r>
      <w:r w:rsidR="003B53D5">
        <w:t xml:space="preserve"> for the first and I am sure not the last time. </w:t>
      </w:r>
      <w:r w:rsidR="00E11C6F">
        <w:t xml:space="preserve">A delighted </w:t>
      </w:r>
      <w:r>
        <w:t>Iain Wood, Chester Tri (43:00)</w:t>
      </w:r>
      <w:r w:rsidR="00E11C6F">
        <w:t xml:space="preserve"> took home the O60 class and </w:t>
      </w:r>
      <w:r>
        <w:t>Buckley stalwart</w:t>
      </w:r>
      <w:r w:rsidR="00E11C6F">
        <w:t xml:space="preserve"> John (Running Machine) Morris won the O70 category</w:t>
      </w:r>
      <w:r w:rsidR="00943E4A">
        <w:t xml:space="preserve"> (</w:t>
      </w:r>
      <w:r w:rsidR="006E193A">
        <w:t>They say form</w:t>
      </w:r>
      <w:r w:rsidR="00943E4A">
        <w:t xml:space="preserve"> is temporary, class is permanent</w:t>
      </w:r>
      <w:r w:rsidR="006E193A">
        <w:t xml:space="preserve"> but in John’s </w:t>
      </w:r>
      <w:r w:rsidR="00BF22B9">
        <w:t>case they seem both permanent!</w:t>
      </w:r>
      <w:r w:rsidR="00B43E64">
        <w:t>).</w:t>
      </w:r>
    </w:p>
    <w:p w14:paraId="0BBEDD0B" w14:textId="77777777" w:rsidR="0046338D" w:rsidRDefault="00B43E64" w:rsidP="00454C4F">
      <w:pPr>
        <w:keepNext/>
        <w:spacing w:after="0"/>
        <w:jc w:val="both"/>
      </w:pPr>
      <w:r>
        <w:rPr>
          <w:noProof/>
        </w:rPr>
        <w:lastRenderedPageBreak/>
        <w:drawing>
          <wp:inline distT="0" distB="0" distL="0" distR="0" wp14:anchorId="76E744B7" wp14:editId="57BBB0BA">
            <wp:extent cx="5457825" cy="275491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P4021x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538" cy="276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17A7E" w14:textId="5F6088A2" w:rsidR="00B43E64" w:rsidRDefault="00AA4573" w:rsidP="00454C4F">
      <w:pPr>
        <w:pStyle w:val="Caption"/>
        <w:jc w:val="both"/>
      </w:pPr>
      <w:r>
        <w:t xml:space="preserve">David </w:t>
      </w:r>
      <w:proofErr w:type="spellStart"/>
      <w:r>
        <w:t>Lyth</w:t>
      </w:r>
      <w:proofErr w:type="spellEnd"/>
      <w:r w:rsidR="0046338D" w:rsidRPr="00D4758C">
        <w:t xml:space="preserve"> (Buckley) won best gents fancy dress – how do you run in that....?</w:t>
      </w:r>
    </w:p>
    <w:p w14:paraId="22352FEA" w14:textId="1C350FB8" w:rsidR="007A7EC6" w:rsidRDefault="007A7EC6" w:rsidP="00454C4F">
      <w:pPr>
        <w:jc w:val="both"/>
      </w:pPr>
      <w:r>
        <w:t xml:space="preserve">The ladies </w:t>
      </w:r>
      <w:r w:rsidR="005D3B52">
        <w:t>race was won by Sarah Ridgeway (</w:t>
      </w:r>
      <w:r w:rsidR="00991322">
        <w:t>Anderson T</w:t>
      </w:r>
      <w:r w:rsidR="005D3B52">
        <w:t>r</w:t>
      </w:r>
      <w:r w:rsidR="00991322">
        <w:t>ophy</w:t>
      </w:r>
      <w:r w:rsidR="005D3B52">
        <w:t>)</w:t>
      </w:r>
      <w:r w:rsidR="00D26CCD">
        <w:t>. 2</w:t>
      </w:r>
      <w:r w:rsidR="00D26CCD" w:rsidRPr="00D26CCD">
        <w:rPr>
          <w:vertAlign w:val="superscript"/>
        </w:rPr>
        <w:t>nd</w:t>
      </w:r>
      <w:r w:rsidR="00D26CCD">
        <w:t xml:space="preserve"> </w:t>
      </w:r>
      <w:r w:rsidR="005D3B52">
        <w:t>place went to Ursula Moore</w:t>
      </w:r>
      <w:r w:rsidR="0028201F">
        <w:t xml:space="preserve"> and 3</w:t>
      </w:r>
      <w:r w:rsidR="0028201F" w:rsidRPr="0028201F">
        <w:rPr>
          <w:vertAlign w:val="superscript"/>
        </w:rPr>
        <w:t>rd</w:t>
      </w:r>
      <w:r w:rsidR="0028201F">
        <w:t xml:space="preserve"> place was </w:t>
      </w:r>
      <w:r w:rsidR="00EA34DB">
        <w:t>“</w:t>
      </w:r>
      <w:proofErr w:type="spellStart"/>
      <w:r w:rsidR="0028201F">
        <w:t>Spidergirl</w:t>
      </w:r>
      <w:proofErr w:type="spellEnd"/>
      <w:r w:rsidR="00EA34DB">
        <w:t>”</w:t>
      </w:r>
      <w:r w:rsidR="0028201F">
        <w:t xml:space="preserve"> Hayley Eva</w:t>
      </w:r>
      <w:r w:rsidR="00B43E64">
        <w:t>ns (</w:t>
      </w:r>
      <w:r w:rsidR="00A002EA">
        <w:t>WI</w:t>
      </w:r>
      <w:r w:rsidR="00812BCE">
        <w:t xml:space="preserve"> </w:t>
      </w:r>
      <w:bookmarkStart w:id="0" w:name="_GoBack"/>
      <w:bookmarkEnd w:id="0"/>
      <w:r w:rsidR="00812BCE">
        <w:t>Trophy</w:t>
      </w:r>
      <w:r w:rsidR="00011A35">
        <w:t xml:space="preserve"> </w:t>
      </w:r>
      <w:r w:rsidR="00B43E64">
        <w:t xml:space="preserve">for first local lady </w:t>
      </w:r>
      <w:r w:rsidR="00011A35">
        <w:t>&amp;</w:t>
      </w:r>
      <w:r w:rsidR="00A002EA">
        <w:t xml:space="preserve"> best ladies fancy dress </w:t>
      </w:r>
      <w:r w:rsidR="00011A35">
        <w:t>prize).</w:t>
      </w:r>
      <w:r w:rsidR="00E46B36">
        <w:t xml:space="preserve"> Susan </w:t>
      </w:r>
      <w:proofErr w:type="spellStart"/>
      <w:r w:rsidR="00E46B36">
        <w:t>Fourie</w:t>
      </w:r>
      <w:proofErr w:type="spellEnd"/>
      <w:r w:rsidR="00E46B36">
        <w:t xml:space="preserve"> won the vet class </w:t>
      </w:r>
      <w:r w:rsidR="00826DEF">
        <w:t xml:space="preserve">(Deeside College </w:t>
      </w:r>
      <w:r w:rsidR="0046338D">
        <w:t>Trophy - which is still missing….If anyone fancies sponsoring</w:t>
      </w:r>
      <w:r w:rsidR="00826DEF">
        <w:t xml:space="preserve"> a trophy or remaking </w:t>
      </w:r>
      <w:r w:rsidR="00981B3B">
        <w:t>one</w:t>
      </w:r>
      <w:r w:rsidR="005711F6">
        <w:t xml:space="preserve">??). </w:t>
      </w:r>
      <w:proofErr w:type="spellStart"/>
      <w:r w:rsidR="00D90D96">
        <w:t>Karon</w:t>
      </w:r>
      <w:proofErr w:type="spellEnd"/>
      <w:r w:rsidR="00D90D96">
        <w:t xml:space="preserve"> Forster, Spectrum Striders, </w:t>
      </w:r>
      <w:r w:rsidR="0046338D">
        <w:t>won the O50 class.</w:t>
      </w:r>
    </w:p>
    <w:p w14:paraId="6F679B09" w14:textId="27228E5D" w:rsidR="009769B8" w:rsidRDefault="009769B8" w:rsidP="00454C4F">
      <w:pPr>
        <w:jc w:val="both"/>
      </w:pPr>
      <w:r>
        <w:t xml:space="preserve">Bo Hughes </w:t>
      </w:r>
      <w:r w:rsidR="008150D1">
        <w:t>M18 took</w:t>
      </w:r>
      <w:r>
        <w:t xml:space="preserve"> home the restyled Julie </w:t>
      </w:r>
      <w:proofErr w:type="spellStart"/>
      <w:r>
        <w:t>Tullis</w:t>
      </w:r>
      <w:proofErr w:type="spellEnd"/>
      <w:r>
        <w:t xml:space="preserve"> </w:t>
      </w:r>
      <w:r w:rsidR="007B6A5E">
        <w:t>Trophy and Lois Lee W18</w:t>
      </w:r>
      <w:r w:rsidR="008150D1">
        <w:t xml:space="preserve"> retained</w:t>
      </w:r>
      <w:r w:rsidR="007B6A5E">
        <w:t xml:space="preserve"> the </w:t>
      </w:r>
      <w:proofErr w:type="spellStart"/>
      <w:r w:rsidR="007B6A5E">
        <w:t>Hawitt</w:t>
      </w:r>
      <w:proofErr w:type="spellEnd"/>
      <w:r w:rsidR="007B6A5E">
        <w:t xml:space="preserve"> Cup</w:t>
      </w:r>
      <w:r w:rsidR="008150D1">
        <w:t>.</w:t>
      </w:r>
    </w:p>
    <w:p w14:paraId="2BD30782" w14:textId="77777777" w:rsidR="0046338D" w:rsidRDefault="0046338D" w:rsidP="00454C4F">
      <w:pPr>
        <w:keepNext/>
        <w:spacing w:after="0"/>
        <w:jc w:val="both"/>
      </w:pPr>
      <w:r>
        <w:rPr>
          <w:noProof/>
        </w:rPr>
        <w:drawing>
          <wp:inline distT="0" distB="0" distL="0" distR="0" wp14:anchorId="3FE66B1E" wp14:editId="2219D3CD">
            <wp:extent cx="4724400" cy="3371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0183477_2299031473444657_8828831410421760000_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8" r="17572" b="7247"/>
                    <a:stretch/>
                  </pic:blipFill>
                  <pic:spPr bwMode="auto">
                    <a:xfrm>
                      <a:off x="0" y="0"/>
                      <a:ext cx="472440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7844E" w14:textId="48E72497" w:rsidR="0046338D" w:rsidRDefault="0046338D" w:rsidP="00454C4F">
      <w:pPr>
        <w:pStyle w:val="Caption"/>
        <w:jc w:val="both"/>
      </w:pPr>
      <w:r>
        <w:t xml:space="preserve">Sarah Ridgeway </w:t>
      </w:r>
      <w:r w:rsidR="00454C4F">
        <w:t xml:space="preserve">being </w:t>
      </w:r>
      <w:r>
        <w:t xml:space="preserve">presented the Anderson Trophy (first lady) by 4 time winner &amp; record holder John </w:t>
      </w:r>
      <w:proofErr w:type="spellStart"/>
      <w:r>
        <w:t>Messum</w:t>
      </w:r>
      <w:proofErr w:type="spellEnd"/>
    </w:p>
    <w:p w14:paraId="735F522F" w14:textId="77777777" w:rsidR="0017497E" w:rsidRDefault="00011A35" w:rsidP="00454C4F">
      <w:pPr>
        <w:jc w:val="both"/>
      </w:pPr>
      <w:r>
        <w:t xml:space="preserve">The junior races had a decent turnout of 60 runners across all categories – </w:t>
      </w:r>
      <w:r w:rsidR="00E54D03">
        <w:t>but we</w:t>
      </w:r>
      <w:r>
        <w:t xml:space="preserve"> still need more U16 runners folks – the trophies on offer </w:t>
      </w:r>
      <w:r w:rsidR="002F3A14">
        <w:t>have a good history behind them – back to 19</w:t>
      </w:r>
      <w:r w:rsidR="00D90D96">
        <w:t>88</w:t>
      </w:r>
      <w:r w:rsidR="002E4F1E">
        <w:t xml:space="preserve"> for the </w:t>
      </w:r>
      <w:proofErr w:type="spellStart"/>
      <w:r w:rsidR="002E4F1E">
        <w:t>Crittal</w:t>
      </w:r>
      <w:proofErr w:type="spellEnd"/>
      <w:r w:rsidR="002E4F1E">
        <w:t xml:space="preserve"> Cup. This year’s winner</w:t>
      </w:r>
      <w:r w:rsidR="009769B8">
        <w:t xml:space="preserve"> of the cup</w:t>
      </w:r>
      <w:r w:rsidR="002E4F1E">
        <w:t xml:space="preserve"> was </w:t>
      </w:r>
      <w:r w:rsidR="00F07774">
        <w:t>Luke Hampshire (Wallasey)</w:t>
      </w:r>
      <w:r w:rsidR="003A7F10">
        <w:t xml:space="preserve"> (27.57</w:t>
      </w:r>
      <w:r w:rsidR="000A3AF4">
        <w:t xml:space="preserve">) even after a detour (caused by </w:t>
      </w:r>
      <w:r w:rsidR="009B01D0">
        <w:t>a</w:t>
      </w:r>
      <w:r w:rsidR="005C2306">
        <w:t xml:space="preserve"> half asleep</w:t>
      </w:r>
      <w:r w:rsidR="009B01D0">
        <w:t xml:space="preserve"> marshal....). </w:t>
      </w:r>
      <w:r w:rsidR="0017497E">
        <w:t xml:space="preserve">Luke </w:t>
      </w:r>
      <w:r w:rsidR="000A3AF4">
        <w:t xml:space="preserve">shared the extra distance with the winner of the W16 </w:t>
      </w:r>
      <w:r w:rsidR="009B01D0">
        <w:t xml:space="preserve">Snodgrass Cup </w:t>
      </w:r>
      <w:proofErr w:type="spellStart"/>
      <w:r w:rsidR="009B01D0">
        <w:t>Sioned</w:t>
      </w:r>
      <w:proofErr w:type="spellEnd"/>
      <w:r w:rsidR="000A3AF4">
        <w:t xml:space="preserve"> </w:t>
      </w:r>
      <w:proofErr w:type="spellStart"/>
      <w:r w:rsidR="000A3AF4">
        <w:t>Cordiner</w:t>
      </w:r>
      <w:proofErr w:type="spellEnd"/>
      <w:r w:rsidR="00326794">
        <w:t xml:space="preserve"> </w:t>
      </w:r>
      <w:r w:rsidR="00F07774">
        <w:t xml:space="preserve">(Wrexham AC) </w:t>
      </w:r>
      <w:r w:rsidR="00326794">
        <w:t>(27.54)</w:t>
      </w:r>
      <w:r w:rsidR="00F3310A">
        <w:t>.</w:t>
      </w:r>
      <w:r w:rsidR="00FA3018">
        <w:t xml:space="preserve"> </w:t>
      </w:r>
      <w:r w:rsidR="00D90D96">
        <w:t xml:space="preserve">It was good to see </w:t>
      </w:r>
      <w:r w:rsidR="0017497E">
        <w:t xml:space="preserve">a sizeable gaggle come up from the clubs </w:t>
      </w:r>
      <w:r w:rsidR="0017497E">
        <w:lastRenderedPageBreak/>
        <w:t>such as Deeside, WESPA,</w:t>
      </w:r>
      <w:r w:rsidR="00D90D96">
        <w:t xml:space="preserve"> </w:t>
      </w:r>
      <w:proofErr w:type="spellStart"/>
      <w:r w:rsidR="00D90D96">
        <w:t>Halton</w:t>
      </w:r>
      <w:proofErr w:type="spellEnd"/>
      <w:r w:rsidR="00D90D96">
        <w:t xml:space="preserve"> &amp; </w:t>
      </w:r>
      <w:proofErr w:type="spellStart"/>
      <w:r w:rsidR="00D90D96">
        <w:t>Frodsham</w:t>
      </w:r>
      <w:proofErr w:type="spellEnd"/>
      <w:r w:rsidR="0017497E">
        <w:t xml:space="preserve">, </w:t>
      </w:r>
      <w:proofErr w:type="gramStart"/>
      <w:r w:rsidR="0017497E">
        <w:t>Wirral</w:t>
      </w:r>
      <w:proofErr w:type="gramEnd"/>
      <w:r w:rsidR="0017497E">
        <w:t xml:space="preserve"> AC. Apologies to the few who found themselves running further than they needed – learning points for marshals and signage for myself.</w:t>
      </w:r>
    </w:p>
    <w:p w14:paraId="705EE59A" w14:textId="2AE0C0D3" w:rsidR="003A7F10" w:rsidRDefault="00FA3018" w:rsidP="00454C4F">
      <w:pPr>
        <w:jc w:val="both"/>
      </w:pPr>
      <w:r>
        <w:t xml:space="preserve">Winners of the other junior categories </w:t>
      </w:r>
      <w:r w:rsidR="00B43E64">
        <w:t xml:space="preserve">(and main race) </w:t>
      </w:r>
      <w:r>
        <w:t xml:space="preserve">can be found on the website </w:t>
      </w:r>
      <w:hyperlink r:id="rId8" w:history="1">
        <w:r w:rsidR="009769B8" w:rsidRPr="00AA0E4F">
          <w:rPr>
            <w:rStyle w:val="Hyperlink"/>
          </w:rPr>
          <w:t>www.clwydianfellrace.org</w:t>
        </w:r>
      </w:hyperlink>
      <w:r w:rsidR="009769B8">
        <w:t xml:space="preserve"> </w:t>
      </w:r>
    </w:p>
    <w:p w14:paraId="12206A71" w14:textId="77777777" w:rsidR="0046338D" w:rsidRDefault="00B43E64" w:rsidP="00454C4F">
      <w:pPr>
        <w:keepNext/>
        <w:spacing w:after="0"/>
        <w:jc w:val="both"/>
      </w:pPr>
      <w:r>
        <w:rPr>
          <w:noProof/>
        </w:rPr>
        <w:drawing>
          <wp:inline distT="0" distB="0" distL="0" distR="0" wp14:anchorId="502F8A0F" wp14:editId="1F1E6F72">
            <wp:extent cx="5343525" cy="35526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P40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852" cy="355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79786" w14:textId="5677B1A7" w:rsidR="00B43E64" w:rsidRDefault="0046338D" w:rsidP="00454C4F">
      <w:pPr>
        <w:pStyle w:val="Caption"/>
        <w:jc w:val="both"/>
      </w:pPr>
      <w:r>
        <w:t>Runners descend through sun scorched heather</w:t>
      </w:r>
      <w:r w:rsidR="00454C4F">
        <w:t xml:space="preserve"> (usually a sea of pink &amp; purple)</w:t>
      </w:r>
    </w:p>
    <w:p w14:paraId="3AC4070D" w14:textId="3B9A7640" w:rsidR="0035711D" w:rsidRDefault="00EB6F5C" w:rsidP="00454C4F">
      <w:pPr>
        <w:jc w:val="both"/>
      </w:pPr>
      <w:r>
        <w:t xml:space="preserve">The over-riding memory of the day for me </w:t>
      </w:r>
      <w:r w:rsidR="0047130E">
        <w:t xml:space="preserve">will be the loving family </w:t>
      </w:r>
      <w:r w:rsidR="007D0D2E">
        <w:t xml:space="preserve">bonds shown across all the races. The </w:t>
      </w:r>
      <w:r w:rsidR="0017497E">
        <w:t xml:space="preserve">London </w:t>
      </w:r>
      <w:r w:rsidR="007D0D2E">
        <w:t>Hughes' now annual pilgrimage north to run the event (</w:t>
      </w:r>
      <w:r w:rsidR="00F72C9E">
        <w:t>I think Dad needs to run next year!)</w:t>
      </w:r>
      <w:r w:rsidR="00DC1118">
        <w:t xml:space="preserve">. The affection between </w:t>
      </w:r>
      <w:r w:rsidR="0017497E">
        <w:t>granddaughter</w:t>
      </w:r>
      <w:r w:rsidR="00DC1118">
        <w:t xml:space="preserve"> and </w:t>
      </w:r>
      <w:r w:rsidR="0017497E">
        <w:t>grandmother</w:t>
      </w:r>
      <w:r w:rsidR="00C17E37">
        <w:t xml:space="preserve"> </w:t>
      </w:r>
      <w:r w:rsidR="0017497E">
        <w:t>(</w:t>
      </w:r>
      <w:r w:rsidR="00C17E37">
        <w:t xml:space="preserve">or </w:t>
      </w:r>
      <w:proofErr w:type="spellStart"/>
      <w:r w:rsidR="00C17E37">
        <w:t>nain</w:t>
      </w:r>
      <w:proofErr w:type="spellEnd"/>
      <w:r w:rsidR="0017497E">
        <w:t xml:space="preserve"> </w:t>
      </w:r>
      <w:r w:rsidR="00DC1118">
        <w:t>as they call them round these parts)</w:t>
      </w:r>
      <w:r w:rsidR="00C17E37">
        <w:t xml:space="preserve"> Nora</w:t>
      </w:r>
      <w:r w:rsidR="00B43E64">
        <w:t xml:space="preserve"> Yvonne Jones</w:t>
      </w:r>
      <w:r w:rsidR="008479FF">
        <w:t xml:space="preserve">. After winning the </w:t>
      </w:r>
      <w:r w:rsidR="0017497E">
        <w:t>W</w:t>
      </w:r>
      <w:r w:rsidR="005A1D5A">
        <w:t xml:space="preserve">16 class </w:t>
      </w:r>
      <w:proofErr w:type="spellStart"/>
      <w:r w:rsidR="001455ED">
        <w:t>Sioned</w:t>
      </w:r>
      <w:proofErr w:type="spellEnd"/>
      <w:r w:rsidR="00AA3DCE">
        <w:t xml:space="preserve"> </w:t>
      </w:r>
      <w:r w:rsidR="00373406">
        <w:t>then ran</w:t>
      </w:r>
      <w:r w:rsidR="005A1D5A">
        <w:t xml:space="preserve"> alongside Nora</w:t>
      </w:r>
      <w:r w:rsidR="00C17E37">
        <w:t xml:space="preserve"> </w:t>
      </w:r>
      <w:r w:rsidR="008479FF">
        <w:t>who that the ripe old age of (</w:t>
      </w:r>
      <w:proofErr w:type="spellStart"/>
      <w:r w:rsidR="00363544">
        <w:t>shhhh</w:t>
      </w:r>
      <w:proofErr w:type="spellEnd"/>
      <w:r w:rsidR="00363544">
        <w:t xml:space="preserve"> over)</w:t>
      </w:r>
      <w:r w:rsidR="008479FF">
        <w:t xml:space="preserve"> 70 </w:t>
      </w:r>
      <w:r w:rsidR="005A1D5A">
        <w:t xml:space="preserve">became the first </w:t>
      </w:r>
      <w:r w:rsidR="0035711D">
        <w:t>O70 female to complete the main race</w:t>
      </w:r>
      <w:r w:rsidR="00D657EE">
        <w:t xml:space="preserve"> </w:t>
      </w:r>
      <w:r w:rsidR="00B43E64">
        <w:t>(</w:t>
      </w:r>
      <w:r w:rsidR="00D657EE">
        <w:t>ever</w:t>
      </w:r>
      <w:r w:rsidR="00B43E64">
        <w:t>)</w:t>
      </w:r>
      <w:r w:rsidR="00D657EE">
        <w:t>, winning</w:t>
      </w:r>
      <w:r w:rsidR="0078665B">
        <w:t xml:space="preserve"> not o</w:t>
      </w:r>
      <w:r w:rsidR="00D90D96">
        <w:t>nly the O70 but also O60 class</w:t>
      </w:r>
      <w:r w:rsidR="0078665B">
        <w:t xml:space="preserve"> in the process. More</w:t>
      </w:r>
      <w:r w:rsidR="00D90D96">
        <w:t xml:space="preserve"> than winning </w:t>
      </w:r>
      <w:r w:rsidR="00D90D96">
        <w:sym w:font="Wingdings" w:char="F04A"/>
      </w:r>
    </w:p>
    <w:p w14:paraId="160C8F0D" w14:textId="77777777" w:rsidR="00795BE7" w:rsidRDefault="00795BE7" w:rsidP="00454C4F">
      <w:pPr>
        <w:jc w:val="both"/>
      </w:pPr>
      <w:r>
        <w:t>The usual (and very gracious) thanks to marshals, time keepers, hangers-on helpers. It isn't possible without you.</w:t>
      </w:r>
    </w:p>
    <w:p w14:paraId="518CE88E" w14:textId="7AD8B571" w:rsidR="00450A37" w:rsidRDefault="00450A37" w:rsidP="00454C4F">
      <w:pPr>
        <w:jc w:val="both"/>
      </w:pPr>
      <w:r>
        <w:t xml:space="preserve">159 runners. I counted them all </w:t>
      </w:r>
      <w:r w:rsidR="00B43E64">
        <w:t>out and I counted them all back.</w:t>
      </w:r>
    </w:p>
    <w:p w14:paraId="480A51C7" w14:textId="2281EC65" w:rsidR="00324AC6" w:rsidRDefault="00324AC6" w:rsidP="00454C4F">
      <w:pPr>
        <w:jc w:val="both"/>
      </w:pPr>
      <w:r>
        <w:t xml:space="preserve">This is Radio </w:t>
      </w:r>
      <w:proofErr w:type="spellStart"/>
      <w:r>
        <w:t>Cilcain</w:t>
      </w:r>
      <w:proofErr w:type="spellEnd"/>
      <w:r>
        <w:t xml:space="preserve"> signing off (</w:t>
      </w:r>
      <w:r w:rsidR="00983715">
        <w:t>well until</w:t>
      </w:r>
      <w:r>
        <w:t xml:space="preserve"> October</w:t>
      </w:r>
      <w:r w:rsidR="00983715">
        <w:t xml:space="preserve"> and the soup run!)</w:t>
      </w:r>
    </w:p>
    <w:p w14:paraId="6D569995" w14:textId="164824FD" w:rsidR="00983715" w:rsidRDefault="00D90D96">
      <w:proofErr w:type="gramStart"/>
      <w:r>
        <w:t>h</w:t>
      </w:r>
      <w:r w:rsidR="00983715">
        <w:t>op</w:t>
      </w:r>
      <w:proofErr w:type="gramEnd"/>
    </w:p>
    <w:p w14:paraId="5B58F893" w14:textId="15680232" w:rsidR="00D90D96" w:rsidRPr="00D90D96" w:rsidRDefault="00D90D96">
      <w:pPr>
        <w:rPr>
          <w:b/>
        </w:rPr>
      </w:pPr>
      <w:r w:rsidRPr="00D90D96">
        <w:rPr>
          <w:b/>
        </w:rPr>
        <w:t>Gents Overall</w:t>
      </w:r>
    </w:p>
    <w:tbl>
      <w:tblPr>
        <w:tblW w:w="7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1168"/>
        <w:gridCol w:w="821"/>
        <w:gridCol w:w="2410"/>
      </w:tblGrid>
      <w:tr w:rsidR="00D90D96" w:rsidRPr="00D90D96" w14:paraId="204BA66F" w14:textId="77777777" w:rsidTr="00D90D96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A44F22B" w14:textId="77777777" w:rsidR="00D90D96" w:rsidRPr="00D90D96" w:rsidRDefault="00D90D96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1BB90CE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 xml:space="preserve">Gareth </w:t>
            </w:r>
            <w:proofErr w:type="spellStart"/>
            <w:r w:rsidRPr="00D90D96">
              <w:rPr>
                <w:rFonts w:ascii="Calibri" w:eastAsia="Times New Roman" w:hAnsi="Calibri" w:cs="Times New Roman"/>
                <w:b/>
                <w:bCs/>
              </w:rPr>
              <w:t>Wyn</w:t>
            </w:r>
            <w:proofErr w:type="spellEnd"/>
            <w:r w:rsidRPr="00D90D96">
              <w:rPr>
                <w:rFonts w:ascii="Calibri" w:eastAsia="Times New Roman" w:hAnsi="Calibri" w:cs="Times New Roman"/>
                <w:b/>
                <w:bCs/>
              </w:rPr>
              <w:t xml:space="preserve"> Hughes</w:t>
            </w:r>
          </w:p>
        </w:tc>
        <w:tc>
          <w:tcPr>
            <w:tcW w:w="1168" w:type="dxa"/>
            <w:shd w:val="clear" w:color="000000" w:fill="FFFFFF"/>
            <w:noWrap/>
            <w:vAlign w:val="bottom"/>
            <w:hideMark/>
          </w:tcPr>
          <w:p w14:paraId="13AED56E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00:32:42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14:paraId="3D0C72CD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U40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19D0814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Mercia FR</w:t>
            </w:r>
          </w:p>
        </w:tc>
      </w:tr>
      <w:tr w:rsidR="00D90D96" w:rsidRPr="00D90D96" w14:paraId="20642879" w14:textId="77777777" w:rsidTr="00D90D96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13CA886" w14:textId="77777777" w:rsidR="00D90D96" w:rsidRPr="00D90D96" w:rsidRDefault="00D90D96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7DA690F0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>Philip Robertson</w:t>
            </w:r>
          </w:p>
        </w:tc>
        <w:tc>
          <w:tcPr>
            <w:tcW w:w="1168" w:type="dxa"/>
            <w:shd w:val="clear" w:color="000000" w:fill="FFFFFF"/>
            <w:noWrap/>
            <w:vAlign w:val="bottom"/>
            <w:hideMark/>
          </w:tcPr>
          <w:p w14:paraId="7A135360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00:32:48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14:paraId="0E4D7CD8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U40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4DBB2AC2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Sale Harriers</w:t>
            </w:r>
          </w:p>
        </w:tc>
      </w:tr>
      <w:tr w:rsidR="00D90D96" w:rsidRPr="00D90D96" w14:paraId="50FB3922" w14:textId="77777777" w:rsidTr="00D90D96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D71752F" w14:textId="77777777" w:rsidR="00D90D96" w:rsidRPr="00D90D96" w:rsidRDefault="00D90D96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33D3FB5E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>Jez Brown</w:t>
            </w:r>
          </w:p>
        </w:tc>
        <w:tc>
          <w:tcPr>
            <w:tcW w:w="1168" w:type="dxa"/>
            <w:shd w:val="clear" w:color="000000" w:fill="FFFFFF"/>
            <w:noWrap/>
            <w:vAlign w:val="bottom"/>
            <w:hideMark/>
          </w:tcPr>
          <w:p w14:paraId="665F170B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00:33:41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14:paraId="56FFD21B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O40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F2C490D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Buckley Runners</w:t>
            </w:r>
          </w:p>
        </w:tc>
      </w:tr>
      <w:tr w:rsidR="00D90D96" w:rsidRPr="00D90D96" w14:paraId="2DADEDE5" w14:textId="77777777" w:rsidTr="00D90D96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0CBBD25" w14:textId="77777777" w:rsidR="00D90D96" w:rsidRPr="00D90D96" w:rsidRDefault="00D90D96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9503150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 xml:space="preserve">Liam </w:t>
            </w:r>
            <w:proofErr w:type="spellStart"/>
            <w:r w:rsidRPr="00D90D96">
              <w:rPr>
                <w:rFonts w:ascii="Calibri" w:eastAsia="Times New Roman" w:hAnsi="Calibri" w:cs="Times New Roman"/>
                <w:b/>
                <w:bCs/>
              </w:rPr>
              <w:t>Burthem</w:t>
            </w:r>
            <w:proofErr w:type="spellEnd"/>
          </w:p>
        </w:tc>
        <w:tc>
          <w:tcPr>
            <w:tcW w:w="1168" w:type="dxa"/>
            <w:shd w:val="clear" w:color="000000" w:fill="FFFFFF"/>
            <w:noWrap/>
            <w:vAlign w:val="bottom"/>
            <w:hideMark/>
          </w:tcPr>
          <w:p w14:paraId="648092F7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00:34:05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14:paraId="2A064CF5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U40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4EC31949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Liverpool Harriers AC</w:t>
            </w:r>
          </w:p>
        </w:tc>
      </w:tr>
      <w:tr w:rsidR="00D90D96" w:rsidRPr="00D90D96" w14:paraId="21885244" w14:textId="77777777" w:rsidTr="00D90D96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48C4502" w14:textId="77777777" w:rsidR="00D90D96" w:rsidRPr="00D90D96" w:rsidRDefault="00D90D96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79BB3FBB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>Nathan Williams</w:t>
            </w:r>
          </w:p>
        </w:tc>
        <w:tc>
          <w:tcPr>
            <w:tcW w:w="1168" w:type="dxa"/>
            <w:shd w:val="clear" w:color="000000" w:fill="FFFFFF"/>
            <w:noWrap/>
            <w:vAlign w:val="bottom"/>
            <w:hideMark/>
          </w:tcPr>
          <w:p w14:paraId="1F88E265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00:35:22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14:paraId="07D11612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U40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7B4858EC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Vale Royal AC</w:t>
            </w:r>
          </w:p>
        </w:tc>
      </w:tr>
      <w:tr w:rsidR="00D90D96" w:rsidRPr="00D90D96" w14:paraId="6A12AE1D" w14:textId="77777777" w:rsidTr="00D90D96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5C8D05A" w14:textId="77777777" w:rsidR="00D90D96" w:rsidRPr="00D90D96" w:rsidRDefault="00D90D96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50BBE322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>Scott Nixon</w:t>
            </w:r>
          </w:p>
        </w:tc>
        <w:tc>
          <w:tcPr>
            <w:tcW w:w="1168" w:type="dxa"/>
            <w:shd w:val="clear" w:color="000000" w:fill="FFFFFF"/>
            <w:noWrap/>
            <w:vAlign w:val="bottom"/>
            <w:hideMark/>
          </w:tcPr>
          <w:p w14:paraId="53056EF6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00:35:39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14:paraId="1F7A2AEE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U40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CCDB12C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Dee Striders</w:t>
            </w:r>
          </w:p>
        </w:tc>
      </w:tr>
      <w:tr w:rsidR="00D90D96" w:rsidRPr="00D90D96" w14:paraId="2045A236" w14:textId="77777777" w:rsidTr="00D90D96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9AE7329" w14:textId="77777777" w:rsidR="00D90D96" w:rsidRPr="00D90D96" w:rsidRDefault="00D90D96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lastRenderedPageBreak/>
              <w:t>7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5A0EF081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 xml:space="preserve">Stuart </w:t>
            </w:r>
            <w:proofErr w:type="spellStart"/>
            <w:r w:rsidRPr="00D90D96">
              <w:rPr>
                <w:rFonts w:ascii="Calibri" w:eastAsia="Times New Roman" w:hAnsi="Calibri" w:cs="Times New Roman"/>
                <w:b/>
                <w:bCs/>
              </w:rPr>
              <w:t>Fludger</w:t>
            </w:r>
            <w:proofErr w:type="spellEnd"/>
          </w:p>
        </w:tc>
        <w:tc>
          <w:tcPr>
            <w:tcW w:w="1168" w:type="dxa"/>
            <w:shd w:val="clear" w:color="000000" w:fill="FFFFFF"/>
            <w:noWrap/>
            <w:vAlign w:val="bottom"/>
            <w:hideMark/>
          </w:tcPr>
          <w:p w14:paraId="0A2D62AD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00:35:47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14:paraId="533EB868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O40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8354FDD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N</w:t>
            </w:r>
          </w:p>
        </w:tc>
      </w:tr>
      <w:tr w:rsidR="00D90D96" w:rsidRPr="00D90D96" w14:paraId="0D2F919C" w14:textId="77777777" w:rsidTr="00D90D96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A6CABB0" w14:textId="77777777" w:rsidR="00D90D96" w:rsidRPr="00D90D96" w:rsidRDefault="00D90D96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68214B18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>John Heap</w:t>
            </w:r>
          </w:p>
        </w:tc>
        <w:tc>
          <w:tcPr>
            <w:tcW w:w="1168" w:type="dxa"/>
            <w:shd w:val="clear" w:color="000000" w:fill="FFFFFF"/>
            <w:noWrap/>
            <w:vAlign w:val="bottom"/>
            <w:hideMark/>
          </w:tcPr>
          <w:p w14:paraId="604AC6E9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00:36:43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14:paraId="1EA56BFE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O40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4B2CB52E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Wirral AC</w:t>
            </w:r>
          </w:p>
        </w:tc>
      </w:tr>
      <w:tr w:rsidR="00D90D96" w:rsidRPr="00D90D96" w14:paraId="3E72866E" w14:textId="77777777" w:rsidTr="00D90D96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4F1D6B9" w14:textId="77777777" w:rsidR="00D90D96" w:rsidRPr="00D90D96" w:rsidRDefault="00D90D96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0BCF6260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>David Appleton</w:t>
            </w:r>
          </w:p>
        </w:tc>
        <w:tc>
          <w:tcPr>
            <w:tcW w:w="1168" w:type="dxa"/>
            <w:shd w:val="clear" w:color="000000" w:fill="FFFFFF"/>
            <w:noWrap/>
            <w:vAlign w:val="bottom"/>
            <w:hideMark/>
          </w:tcPr>
          <w:p w14:paraId="2DFDAB8F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00:36:57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14:paraId="00C1FC8A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U40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D01F075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N</w:t>
            </w:r>
          </w:p>
        </w:tc>
      </w:tr>
      <w:tr w:rsidR="00D90D96" w:rsidRPr="00D90D96" w14:paraId="45E8E3C3" w14:textId="77777777" w:rsidTr="00D90D96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A9C0BB4" w14:textId="77777777" w:rsidR="00D90D96" w:rsidRPr="00D90D96" w:rsidRDefault="00D90D96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621AF53B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>Gareth Williams</w:t>
            </w:r>
          </w:p>
        </w:tc>
        <w:tc>
          <w:tcPr>
            <w:tcW w:w="1168" w:type="dxa"/>
            <w:shd w:val="clear" w:color="000000" w:fill="FFFFFF"/>
            <w:noWrap/>
            <w:vAlign w:val="bottom"/>
            <w:hideMark/>
          </w:tcPr>
          <w:p w14:paraId="3F3EB8F1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00:37:02</w:t>
            </w:r>
          </w:p>
        </w:tc>
        <w:tc>
          <w:tcPr>
            <w:tcW w:w="821" w:type="dxa"/>
            <w:shd w:val="clear" w:color="auto" w:fill="auto"/>
            <w:noWrap/>
            <w:vAlign w:val="bottom"/>
            <w:hideMark/>
          </w:tcPr>
          <w:p w14:paraId="7E61041A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O50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AE74903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Vale Royal AC</w:t>
            </w:r>
          </w:p>
        </w:tc>
      </w:tr>
    </w:tbl>
    <w:p w14:paraId="7F4501EE" w14:textId="77777777" w:rsidR="00D90D96" w:rsidRDefault="00D90D96"/>
    <w:p w14:paraId="312D48E1" w14:textId="25ED6416" w:rsidR="00D90D96" w:rsidRPr="00D679BC" w:rsidRDefault="00D90D96">
      <w:pPr>
        <w:rPr>
          <w:b/>
        </w:rPr>
      </w:pPr>
      <w:r w:rsidRPr="00D679BC">
        <w:rPr>
          <w:b/>
        </w:rPr>
        <w:t>Ladies Overall</w:t>
      </w:r>
    </w:p>
    <w:tbl>
      <w:tblPr>
        <w:tblW w:w="7650" w:type="dxa"/>
        <w:tblLook w:val="04A0" w:firstRow="1" w:lastRow="0" w:firstColumn="1" w:lastColumn="0" w:noHBand="0" w:noVBand="1"/>
      </w:tblPr>
      <w:tblGrid>
        <w:gridCol w:w="562"/>
        <w:gridCol w:w="2694"/>
        <w:gridCol w:w="1168"/>
        <w:gridCol w:w="816"/>
        <w:gridCol w:w="2410"/>
      </w:tblGrid>
      <w:tr w:rsidR="00D90D96" w:rsidRPr="00D90D96" w14:paraId="3E50277F" w14:textId="77777777" w:rsidTr="00D90D96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4BCE" w14:textId="127348AD" w:rsidR="00D90D96" w:rsidRPr="00D90D96" w:rsidRDefault="00D679BC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0FF43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>Sarah Ridgeway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DB482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00:39:00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AE5D8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U40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05A2D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Run Snowdon</w:t>
            </w:r>
          </w:p>
        </w:tc>
      </w:tr>
      <w:tr w:rsidR="00D90D96" w:rsidRPr="00D90D96" w14:paraId="67CE5037" w14:textId="77777777" w:rsidTr="00D90D96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00FD" w14:textId="03DD91B8" w:rsidR="00D90D96" w:rsidRPr="00D90D96" w:rsidRDefault="00D679BC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20A8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>Ursula Moore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4AC0B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00:40:37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BF6C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U40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153F2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D90D96">
              <w:rPr>
                <w:rFonts w:ascii="Calibri" w:eastAsia="Times New Roman" w:hAnsi="Calibri" w:cs="Times New Roman"/>
                <w:color w:val="000000"/>
              </w:rPr>
              <w:t>Pensby</w:t>
            </w:r>
            <w:proofErr w:type="spellEnd"/>
            <w:r w:rsidRPr="00D90D96">
              <w:rPr>
                <w:rFonts w:ascii="Calibri" w:eastAsia="Times New Roman" w:hAnsi="Calibri" w:cs="Times New Roman"/>
                <w:color w:val="000000"/>
              </w:rPr>
              <w:t xml:space="preserve"> Runners</w:t>
            </w:r>
          </w:p>
        </w:tc>
      </w:tr>
      <w:tr w:rsidR="00D90D96" w:rsidRPr="00D90D96" w14:paraId="2731B6B0" w14:textId="77777777" w:rsidTr="00D90D96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83DFF" w14:textId="3C81C0B9" w:rsidR="00D90D96" w:rsidRPr="00D90D96" w:rsidRDefault="00D679BC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A4A8B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>Hayley Evans (FD)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A8E76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00:41:35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90723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U40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6836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Buckley Runners</w:t>
            </w:r>
          </w:p>
        </w:tc>
      </w:tr>
      <w:tr w:rsidR="00D90D96" w:rsidRPr="00D90D96" w14:paraId="046C21AC" w14:textId="77777777" w:rsidTr="00D90D96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3F6D" w14:textId="0BF5BCC2" w:rsidR="00D90D96" w:rsidRPr="00D90D96" w:rsidRDefault="00D679BC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5F4A8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 xml:space="preserve">Susan </w:t>
            </w:r>
            <w:proofErr w:type="spellStart"/>
            <w:r w:rsidRPr="00D90D96">
              <w:rPr>
                <w:rFonts w:ascii="Calibri" w:eastAsia="Times New Roman" w:hAnsi="Calibri" w:cs="Times New Roman"/>
                <w:b/>
                <w:bCs/>
              </w:rPr>
              <w:t>Fourie</w:t>
            </w:r>
            <w:proofErr w:type="spellEnd"/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79897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00:43:00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46BA4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O40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588F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Chester Tri</w:t>
            </w:r>
          </w:p>
        </w:tc>
      </w:tr>
      <w:tr w:rsidR="00D90D96" w:rsidRPr="00D90D96" w14:paraId="6D4A77BC" w14:textId="77777777" w:rsidTr="00D90D96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6E0B" w14:textId="40FF47D0" w:rsidR="00D90D96" w:rsidRPr="00D90D96" w:rsidRDefault="00D679BC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5908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>Carolyn Stamper-Clark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0C7647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00:43:00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A4E1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O40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333E3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N</w:t>
            </w:r>
          </w:p>
        </w:tc>
      </w:tr>
      <w:tr w:rsidR="00D90D96" w:rsidRPr="00D90D96" w14:paraId="48D869B1" w14:textId="77777777" w:rsidTr="00D90D96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05344" w14:textId="7A4D611F" w:rsidR="00D90D96" w:rsidRPr="00D90D96" w:rsidRDefault="00D679BC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E81C4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 xml:space="preserve">Bailey </w:t>
            </w:r>
            <w:proofErr w:type="spellStart"/>
            <w:r w:rsidRPr="00D90D96">
              <w:rPr>
                <w:rFonts w:ascii="Calibri" w:eastAsia="Times New Roman" w:hAnsi="Calibri" w:cs="Times New Roman"/>
                <w:b/>
                <w:bCs/>
              </w:rPr>
              <w:t>Ewel</w:t>
            </w:r>
            <w:proofErr w:type="spellEnd"/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5143F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00:43:00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40D23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U40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BD06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Penny Lane Striders</w:t>
            </w:r>
          </w:p>
        </w:tc>
      </w:tr>
      <w:tr w:rsidR="00D90D96" w:rsidRPr="00D90D96" w14:paraId="533774FE" w14:textId="77777777" w:rsidTr="00D90D96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B9553" w14:textId="1729EC8C" w:rsidR="00D90D96" w:rsidRPr="00D90D96" w:rsidRDefault="00D679BC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10286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>Tammy Lewis-Jones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AA11B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00:43:54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D1B1F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O40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68135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D90D96">
              <w:rPr>
                <w:rFonts w:ascii="Calibri" w:eastAsia="Times New Roman" w:hAnsi="Calibri" w:cs="Times New Roman"/>
                <w:color w:val="000000"/>
              </w:rPr>
              <w:t>Eryri</w:t>
            </w:r>
            <w:proofErr w:type="spellEnd"/>
          </w:p>
        </w:tc>
      </w:tr>
      <w:tr w:rsidR="00D90D96" w:rsidRPr="00D90D96" w14:paraId="2ABB8967" w14:textId="77777777" w:rsidTr="00D90D96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0A98" w14:textId="2E7289DA" w:rsidR="00D90D96" w:rsidRPr="00D90D96" w:rsidRDefault="00D679BC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099C8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>Rebecca Massey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870A4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00:44:54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60941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O40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DB1D1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Dee Striders</w:t>
            </w:r>
          </w:p>
        </w:tc>
      </w:tr>
      <w:tr w:rsidR="00D90D96" w:rsidRPr="00D90D96" w14:paraId="1CF0A1B7" w14:textId="77777777" w:rsidTr="00D90D96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EC29" w14:textId="7B3423C2" w:rsidR="00D90D96" w:rsidRPr="00D90D96" w:rsidRDefault="00D679BC" w:rsidP="00D90D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94485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>Lois Lee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66681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00:45:12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05E1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U18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E5DC9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D90D96">
              <w:rPr>
                <w:rFonts w:ascii="Calibri" w:eastAsia="Times New Roman" w:hAnsi="Calibri" w:cs="Times New Roman"/>
                <w:color w:val="000000"/>
              </w:rPr>
              <w:t>Prestatyn</w:t>
            </w:r>
            <w:proofErr w:type="spellEnd"/>
          </w:p>
        </w:tc>
      </w:tr>
      <w:tr w:rsidR="00D90D96" w:rsidRPr="00D90D96" w14:paraId="01760FE3" w14:textId="77777777" w:rsidTr="00D90D96">
        <w:trPr>
          <w:trHeight w:val="3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BE13" w14:textId="1E2E6402" w:rsidR="00D90D96" w:rsidRPr="00D90D96" w:rsidRDefault="00D679BC" w:rsidP="00D679B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7DEA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D90D96">
              <w:rPr>
                <w:rFonts w:ascii="Calibri" w:eastAsia="Times New Roman" w:hAnsi="Calibri" w:cs="Times New Roman"/>
                <w:b/>
                <w:bCs/>
              </w:rPr>
              <w:t>Jane Ashbrook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92E15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00:45:21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1E5C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90D96">
              <w:rPr>
                <w:rFonts w:ascii="Calibri" w:eastAsia="Times New Roman" w:hAnsi="Calibri" w:cs="Times New Roman"/>
                <w:color w:val="000000"/>
              </w:rPr>
              <w:t>O40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A80A4" w14:textId="77777777" w:rsidR="00D90D96" w:rsidRPr="00D90D96" w:rsidRDefault="00D90D96" w:rsidP="00D90D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D90D96">
              <w:rPr>
                <w:rFonts w:ascii="Calibri" w:eastAsia="Times New Roman" w:hAnsi="Calibri" w:cs="Times New Roman"/>
                <w:color w:val="000000"/>
              </w:rPr>
              <w:t>Helsby</w:t>
            </w:r>
            <w:proofErr w:type="spellEnd"/>
          </w:p>
        </w:tc>
      </w:tr>
    </w:tbl>
    <w:p w14:paraId="39C61801" w14:textId="008826D1" w:rsidR="0046338D" w:rsidRDefault="0046338D"/>
    <w:p w14:paraId="540C1712" w14:textId="5C604864" w:rsidR="004D08F7" w:rsidRPr="00D679BC" w:rsidRDefault="004D08F7">
      <w:pPr>
        <w:rPr>
          <w:b/>
        </w:rPr>
      </w:pPr>
      <w:r w:rsidRPr="00D679BC">
        <w:rPr>
          <w:b/>
        </w:rPr>
        <w:t>Gents</w:t>
      </w:r>
    </w:p>
    <w:p w14:paraId="3BE86306" w14:textId="3C7F7E74" w:rsidR="004D08F7" w:rsidRDefault="004D08F7">
      <w:r>
        <w:t>U40/MSEN</w:t>
      </w:r>
      <w:r>
        <w:tab/>
        <w:t xml:space="preserve">Gareth </w:t>
      </w:r>
      <w:proofErr w:type="spellStart"/>
      <w:r>
        <w:t>Wyn</w:t>
      </w:r>
      <w:proofErr w:type="spellEnd"/>
      <w:r>
        <w:t xml:space="preserve"> Hughes</w:t>
      </w:r>
      <w:r>
        <w:tab/>
        <w:t>Mercia</w:t>
      </w:r>
      <w:r>
        <w:tab/>
      </w:r>
      <w:r>
        <w:tab/>
        <w:t>32.42</w:t>
      </w:r>
    </w:p>
    <w:p w14:paraId="1CE3396F" w14:textId="7D8D9AFB" w:rsidR="004D08F7" w:rsidRDefault="004D08F7" w:rsidP="004D08F7">
      <w:r>
        <w:t>M18</w:t>
      </w:r>
      <w:r>
        <w:tab/>
      </w:r>
      <w:r>
        <w:tab/>
        <w:t>Bo Hughes</w:t>
      </w:r>
      <w:r>
        <w:tab/>
      </w:r>
      <w:r>
        <w:tab/>
      </w:r>
      <w:proofErr w:type="gramStart"/>
      <w:r>
        <w:t>n/a</w:t>
      </w:r>
      <w:proofErr w:type="gramEnd"/>
      <w:r>
        <w:tab/>
      </w:r>
      <w:r>
        <w:tab/>
        <w:t>45.23</w:t>
      </w:r>
    </w:p>
    <w:p w14:paraId="02FD85D7" w14:textId="1A4FAC31" w:rsidR="004D08F7" w:rsidRDefault="004D08F7">
      <w:r>
        <w:t>O40/M40</w:t>
      </w:r>
      <w:r>
        <w:tab/>
        <w:t>Jez Brown</w:t>
      </w:r>
      <w:r>
        <w:tab/>
      </w:r>
      <w:r>
        <w:tab/>
        <w:t>Buckley</w:t>
      </w:r>
      <w:r>
        <w:tab/>
      </w:r>
      <w:r>
        <w:tab/>
        <w:t>33.41</w:t>
      </w:r>
    </w:p>
    <w:p w14:paraId="62CBE65D" w14:textId="4EB53F71" w:rsidR="004D08F7" w:rsidRDefault="004D08F7">
      <w:r>
        <w:t>O50/M50</w:t>
      </w:r>
      <w:r>
        <w:tab/>
        <w:t>Gareth Williams</w:t>
      </w:r>
      <w:r>
        <w:tab/>
      </w:r>
      <w:r>
        <w:tab/>
        <w:t>Vale Royal AC</w:t>
      </w:r>
      <w:r>
        <w:tab/>
        <w:t>37.02</w:t>
      </w:r>
    </w:p>
    <w:p w14:paraId="43517140" w14:textId="176CC4D7" w:rsidR="004D08F7" w:rsidRDefault="004D08F7">
      <w:r>
        <w:t>O60/M60</w:t>
      </w:r>
      <w:r>
        <w:tab/>
        <w:t>Iain Wood</w:t>
      </w:r>
      <w:r>
        <w:tab/>
      </w:r>
      <w:r>
        <w:tab/>
        <w:t>Chester Tri</w:t>
      </w:r>
      <w:r>
        <w:tab/>
      </w:r>
      <w:r w:rsidR="00D679BC">
        <w:t>43.00</w:t>
      </w:r>
    </w:p>
    <w:p w14:paraId="74C6038F" w14:textId="28CE8FBB" w:rsidR="004D08F7" w:rsidRDefault="004D08F7">
      <w:r>
        <w:t>O70/M70</w:t>
      </w:r>
      <w:r w:rsidR="00D679BC">
        <w:tab/>
        <w:t>John Morris</w:t>
      </w:r>
      <w:r w:rsidR="00D679BC">
        <w:tab/>
      </w:r>
      <w:r w:rsidR="00D679BC">
        <w:tab/>
        <w:t>Buckley</w:t>
      </w:r>
      <w:r w:rsidR="00D679BC">
        <w:tab/>
      </w:r>
      <w:r w:rsidR="00D679BC">
        <w:tab/>
        <w:t>49.23</w:t>
      </w:r>
    </w:p>
    <w:p w14:paraId="74BF63C9" w14:textId="313A171C" w:rsidR="00D679BC" w:rsidRPr="00D679BC" w:rsidRDefault="00D679BC">
      <w:pPr>
        <w:rPr>
          <w:b/>
        </w:rPr>
      </w:pPr>
      <w:r w:rsidRPr="00D679BC">
        <w:rPr>
          <w:b/>
        </w:rPr>
        <w:t>Ladies</w:t>
      </w:r>
    </w:p>
    <w:p w14:paraId="6D6405A9" w14:textId="5C71B9B3" w:rsidR="00D679BC" w:rsidRDefault="00D679BC">
      <w:r>
        <w:t>U40</w:t>
      </w:r>
      <w:r w:rsidR="005A7AC7">
        <w:t>/WSEN</w:t>
      </w:r>
      <w:r w:rsidR="005A7AC7">
        <w:tab/>
        <w:t>Sarah Ridgeway</w:t>
      </w:r>
      <w:r w:rsidR="005A7AC7">
        <w:tab/>
      </w:r>
      <w:r w:rsidR="005A7AC7">
        <w:tab/>
        <w:t>Run Snowdon</w:t>
      </w:r>
      <w:r w:rsidR="005A7AC7">
        <w:tab/>
        <w:t>39.00</w:t>
      </w:r>
    </w:p>
    <w:p w14:paraId="568F8F1A" w14:textId="1C5CC31A" w:rsidR="005A7AC7" w:rsidRDefault="005A7AC7">
      <w:r>
        <w:t>W18</w:t>
      </w:r>
      <w:r>
        <w:tab/>
      </w:r>
      <w:r>
        <w:tab/>
        <w:t>Lois Lee</w:t>
      </w:r>
      <w:r>
        <w:tab/>
      </w:r>
      <w:r>
        <w:tab/>
      </w:r>
      <w:r>
        <w:tab/>
      </w:r>
      <w:proofErr w:type="spellStart"/>
      <w:r>
        <w:t>Prestatyn</w:t>
      </w:r>
      <w:proofErr w:type="spellEnd"/>
      <w:r>
        <w:tab/>
        <w:t>45.12</w:t>
      </w:r>
    </w:p>
    <w:p w14:paraId="726B605D" w14:textId="27B85E32" w:rsidR="005A7AC7" w:rsidRDefault="005A7AC7">
      <w:r>
        <w:t>O40/W40</w:t>
      </w:r>
      <w:r>
        <w:tab/>
        <w:t xml:space="preserve">Susan </w:t>
      </w:r>
      <w:proofErr w:type="spellStart"/>
      <w:r>
        <w:t>Fourie</w:t>
      </w:r>
      <w:proofErr w:type="spellEnd"/>
      <w:r>
        <w:tab/>
      </w:r>
      <w:r>
        <w:tab/>
        <w:t>Chester Tri</w:t>
      </w:r>
      <w:r>
        <w:tab/>
        <w:t>43.00</w:t>
      </w:r>
    </w:p>
    <w:p w14:paraId="2DB584E7" w14:textId="79EE3E2A" w:rsidR="005A7AC7" w:rsidRDefault="005A7AC7">
      <w:r>
        <w:t>O50/W50</w:t>
      </w:r>
      <w:r>
        <w:tab/>
      </w:r>
      <w:proofErr w:type="spellStart"/>
      <w:r w:rsidR="003B3EB5">
        <w:t>Karon</w:t>
      </w:r>
      <w:proofErr w:type="spellEnd"/>
      <w:r w:rsidR="003B3EB5">
        <w:t xml:space="preserve"> Forster</w:t>
      </w:r>
      <w:r w:rsidR="003B3EB5">
        <w:tab/>
      </w:r>
      <w:r w:rsidR="003B3EB5">
        <w:tab/>
        <w:t>Spectrum</w:t>
      </w:r>
      <w:r w:rsidR="003B3EB5">
        <w:tab/>
        <w:t>45.24</w:t>
      </w:r>
    </w:p>
    <w:p w14:paraId="67027A8E" w14:textId="2E907F34" w:rsidR="005A7AC7" w:rsidRDefault="003B3EB5">
      <w:r>
        <w:t>O60&amp;</w:t>
      </w:r>
      <w:r w:rsidR="005A7AC7">
        <w:t>O70</w:t>
      </w:r>
      <w:r w:rsidR="005A7AC7">
        <w:tab/>
        <w:t>Nora Yvonne Jones</w:t>
      </w:r>
      <w:r w:rsidR="005A7AC7">
        <w:tab/>
      </w:r>
      <w:r>
        <w:t>n/a</w:t>
      </w:r>
      <w:r>
        <w:tab/>
      </w:r>
      <w:r>
        <w:tab/>
        <w:t>1:41.15</w:t>
      </w:r>
    </w:p>
    <w:sectPr w:rsidR="005A7A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F7D3F"/>
    <w:multiLevelType w:val="hybridMultilevel"/>
    <w:tmpl w:val="66961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2FC"/>
    <w:rsid w:val="00011A35"/>
    <w:rsid w:val="00090E57"/>
    <w:rsid w:val="000A22B7"/>
    <w:rsid w:val="000A3AF4"/>
    <w:rsid w:val="000D2D19"/>
    <w:rsid w:val="000D2DD1"/>
    <w:rsid w:val="001455ED"/>
    <w:rsid w:val="0017497E"/>
    <w:rsid w:val="001E07F4"/>
    <w:rsid w:val="00206BAC"/>
    <w:rsid w:val="002251C4"/>
    <w:rsid w:val="00234DDB"/>
    <w:rsid w:val="00253437"/>
    <w:rsid w:val="0028201F"/>
    <w:rsid w:val="002E4F1E"/>
    <w:rsid w:val="002F3A14"/>
    <w:rsid w:val="00324AC6"/>
    <w:rsid w:val="00326794"/>
    <w:rsid w:val="0035711D"/>
    <w:rsid w:val="00363544"/>
    <w:rsid w:val="00373406"/>
    <w:rsid w:val="003828DE"/>
    <w:rsid w:val="003A7F10"/>
    <w:rsid w:val="003B3EB5"/>
    <w:rsid w:val="003B53D5"/>
    <w:rsid w:val="003D2A99"/>
    <w:rsid w:val="00450A37"/>
    <w:rsid w:val="00454C4F"/>
    <w:rsid w:val="0046338D"/>
    <w:rsid w:val="0047130E"/>
    <w:rsid w:val="004D08F7"/>
    <w:rsid w:val="00525092"/>
    <w:rsid w:val="005711F6"/>
    <w:rsid w:val="0059744E"/>
    <w:rsid w:val="005A1D5A"/>
    <w:rsid w:val="005A7AC7"/>
    <w:rsid w:val="005C2306"/>
    <w:rsid w:val="005D3B52"/>
    <w:rsid w:val="005F265F"/>
    <w:rsid w:val="00671B93"/>
    <w:rsid w:val="00672975"/>
    <w:rsid w:val="006A3A30"/>
    <w:rsid w:val="006A5AD8"/>
    <w:rsid w:val="006A7838"/>
    <w:rsid w:val="006E193A"/>
    <w:rsid w:val="00702308"/>
    <w:rsid w:val="007568E1"/>
    <w:rsid w:val="0078665B"/>
    <w:rsid w:val="00795BE7"/>
    <w:rsid w:val="007A5D54"/>
    <w:rsid w:val="007A7EC6"/>
    <w:rsid w:val="007B6A5E"/>
    <w:rsid w:val="007D0D2E"/>
    <w:rsid w:val="008105CD"/>
    <w:rsid w:val="00812BCE"/>
    <w:rsid w:val="008150D1"/>
    <w:rsid w:val="00826C89"/>
    <w:rsid w:val="00826DEF"/>
    <w:rsid w:val="008479FF"/>
    <w:rsid w:val="008812FC"/>
    <w:rsid w:val="008859B2"/>
    <w:rsid w:val="00935759"/>
    <w:rsid w:val="00943E4A"/>
    <w:rsid w:val="009769B8"/>
    <w:rsid w:val="00981B3B"/>
    <w:rsid w:val="00983715"/>
    <w:rsid w:val="00991322"/>
    <w:rsid w:val="009B01D0"/>
    <w:rsid w:val="009F1724"/>
    <w:rsid w:val="00A002EA"/>
    <w:rsid w:val="00A22FFA"/>
    <w:rsid w:val="00AA3DCE"/>
    <w:rsid w:val="00AA4573"/>
    <w:rsid w:val="00AB091A"/>
    <w:rsid w:val="00AB7ACB"/>
    <w:rsid w:val="00AC388C"/>
    <w:rsid w:val="00B21F90"/>
    <w:rsid w:val="00B43E64"/>
    <w:rsid w:val="00BC7963"/>
    <w:rsid w:val="00BF22B9"/>
    <w:rsid w:val="00C00EC9"/>
    <w:rsid w:val="00C17E37"/>
    <w:rsid w:val="00C73B2F"/>
    <w:rsid w:val="00C80A9C"/>
    <w:rsid w:val="00D26CCD"/>
    <w:rsid w:val="00D657EE"/>
    <w:rsid w:val="00D679BC"/>
    <w:rsid w:val="00D90D96"/>
    <w:rsid w:val="00DC1118"/>
    <w:rsid w:val="00DD0338"/>
    <w:rsid w:val="00DD088D"/>
    <w:rsid w:val="00DD5EDD"/>
    <w:rsid w:val="00DF4DC4"/>
    <w:rsid w:val="00E11C6F"/>
    <w:rsid w:val="00E46B36"/>
    <w:rsid w:val="00E54D03"/>
    <w:rsid w:val="00E92CDB"/>
    <w:rsid w:val="00EA34DB"/>
    <w:rsid w:val="00EA4400"/>
    <w:rsid w:val="00EB6F5C"/>
    <w:rsid w:val="00F07774"/>
    <w:rsid w:val="00F3310A"/>
    <w:rsid w:val="00F672E5"/>
    <w:rsid w:val="00F72C9E"/>
    <w:rsid w:val="00F959C6"/>
    <w:rsid w:val="00FA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04F3E"/>
  <w15:chartTrackingRefBased/>
  <w15:docId w15:val="{089BF4E4-F651-8744-9A4F-BA39111C7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69B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769B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828D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43E6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8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wydianfellrace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D13040C3.dotm</Template>
  <TotalTime>151</TotalTime>
  <Pages>4</Pages>
  <Words>834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Heppenstall</dc:creator>
  <cp:keywords/>
  <dc:description/>
  <cp:lastModifiedBy>John Heppenstall</cp:lastModifiedBy>
  <cp:revision>10</cp:revision>
  <dcterms:created xsi:type="dcterms:W3CDTF">2018-08-30T10:46:00Z</dcterms:created>
  <dcterms:modified xsi:type="dcterms:W3CDTF">2018-08-30T14:54:00Z</dcterms:modified>
</cp:coreProperties>
</file>